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70" w:rsidRPr="00915B70" w:rsidRDefault="00237C70" w:rsidP="00E0765C">
      <w:pPr>
        <w:rPr>
          <w:rFonts w:ascii="Garamond" w:hAnsi="Garamond"/>
          <w:lang w:val="de-DE"/>
        </w:rPr>
      </w:pPr>
    </w:p>
    <w:p w:rsidR="000A5F4B" w:rsidRPr="000A5F4B" w:rsidRDefault="00205B2B" w:rsidP="000A5F4B">
      <w:pPr>
        <w:rPr>
          <w:rFonts w:ascii="Garamond" w:hAnsi="Garamond"/>
          <w:b/>
          <w:sz w:val="27"/>
          <w:szCs w:val="27"/>
          <w:lang w:val="en-US"/>
        </w:rPr>
      </w:pP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Pr="000218B6">
        <w:rPr>
          <w:rFonts w:ascii="Garamond" w:hAnsi="Garamond"/>
          <w:lang w:val="en-US"/>
        </w:rPr>
        <w:softHyphen/>
      </w:r>
      <w:r w:rsidR="003248E0">
        <w:rPr>
          <w:rFonts w:ascii="Garamond" w:hAnsi="Garamond"/>
          <w:lang w:val="en-US"/>
        </w:rPr>
        <w:br/>
      </w:r>
      <w:r w:rsidR="000A5F4B" w:rsidRPr="000A5F4B">
        <w:rPr>
          <w:rFonts w:ascii="Garamond" w:hAnsi="Garamond"/>
          <w:b/>
          <w:sz w:val="27"/>
          <w:szCs w:val="27"/>
          <w:lang w:val="en-US"/>
        </w:rPr>
        <w:t>Application for travel grant for Norwegian authors to attend book la</w:t>
      </w:r>
      <w:r w:rsidR="000A5F4B">
        <w:rPr>
          <w:rFonts w:ascii="Garamond" w:hAnsi="Garamond"/>
          <w:b/>
          <w:sz w:val="27"/>
          <w:szCs w:val="27"/>
          <w:lang w:val="en-US"/>
        </w:rPr>
        <w:t>unch/</w:t>
      </w:r>
      <w:r w:rsidR="000A5F4B" w:rsidRPr="000A5F4B">
        <w:rPr>
          <w:rFonts w:ascii="Garamond" w:hAnsi="Garamond"/>
          <w:b/>
          <w:sz w:val="27"/>
          <w:szCs w:val="27"/>
          <w:lang w:val="en-US"/>
        </w:rPr>
        <w:t xml:space="preserve">            </w:t>
      </w:r>
    </w:p>
    <w:p w:rsidR="000218B6" w:rsidRPr="000A5F4B" w:rsidRDefault="00676582" w:rsidP="000A5F4B">
      <w:pPr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sz w:val="27"/>
          <w:szCs w:val="27"/>
          <w:lang w:val="en-US"/>
        </w:rPr>
        <w:t>festival/</w:t>
      </w:r>
      <w:r w:rsidR="000A5F4B">
        <w:rPr>
          <w:rFonts w:ascii="Garamond" w:hAnsi="Garamond"/>
          <w:b/>
          <w:sz w:val="27"/>
          <w:szCs w:val="27"/>
          <w:lang w:val="en-US"/>
        </w:rPr>
        <w:t>author presentation abroad</w:t>
      </w:r>
      <w:r w:rsidR="000636A9" w:rsidRPr="000218B6">
        <w:rPr>
          <w:rFonts w:ascii="Garamond" w:hAnsi="Garamond"/>
          <w:b/>
          <w:sz w:val="27"/>
          <w:szCs w:val="27"/>
          <w:lang w:val="en-US"/>
        </w:rPr>
        <w:t>.</w:t>
      </w:r>
      <w:r w:rsidR="003C2ADA">
        <w:rPr>
          <w:rFonts w:ascii="Garamond" w:hAnsi="Garamond"/>
          <w:b/>
          <w:sz w:val="27"/>
          <w:szCs w:val="27"/>
          <w:lang w:val="en-US"/>
        </w:rPr>
        <w:br/>
      </w:r>
      <w:r w:rsidR="000218B6">
        <w:rPr>
          <w:rFonts w:ascii="Garamond" w:hAnsi="Garamond"/>
          <w:b/>
          <w:sz w:val="27"/>
          <w:szCs w:val="27"/>
          <w:lang w:val="en-US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883"/>
        <w:gridCol w:w="2884"/>
        <w:gridCol w:w="2884"/>
      </w:tblGrid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Organiser/contact coordinating the visit:</w:t>
            </w:r>
          </w:p>
        </w:tc>
      </w:tr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Institution:</w:t>
            </w:r>
          </w:p>
        </w:tc>
      </w:tr>
      <w:tr w:rsidR="00021873" w:rsidRPr="000A5F4B" w:rsidTr="000218B6">
        <w:tc>
          <w:tcPr>
            <w:tcW w:w="8651" w:type="dxa"/>
            <w:gridSpan w:val="3"/>
          </w:tcPr>
          <w:p w:rsidR="00021873" w:rsidRPr="000A5F4B" w:rsidRDefault="00021873" w:rsidP="00021873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</w:t>
            </w:r>
            <w:bookmarkStart w:id="0" w:name="_GoBack"/>
            <w:bookmarkEnd w:id="0"/>
            <w:r>
              <w:rPr>
                <w:rFonts w:ascii="Garamond" w:hAnsi="Garamond"/>
                <w:sz w:val="24"/>
                <w:szCs w:val="24"/>
                <w:lang w:val="nb-NO"/>
              </w:rPr>
              <w:t>ddress:</w:t>
            </w:r>
          </w:p>
        </w:tc>
      </w:tr>
      <w:tr w:rsidR="00021873" w:rsidRPr="000A5F4B" w:rsidTr="00D53EE3">
        <w:tc>
          <w:tcPr>
            <w:tcW w:w="2883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884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2884" w:type="dxa"/>
          </w:tcPr>
          <w:p w:rsidR="00021873" w:rsidRPr="000A5F4B" w:rsidRDefault="00021873" w:rsidP="003F3850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0218B6" w:rsidRPr="000A5F4B" w:rsidTr="000218B6">
        <w:tc>
          <w:tcPr>
            <w:tcW w:w="8651" w:type="dxa"/>
            <w:gridSpan w:val="3"/>
          </w:tcPr>
          <w:p w:rsidR="000218B6" w:rsidRPr="000A5F4B" w:rsidRDefault="000218B6" w:rsidP="00915B70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E-mail organiser/contact:</w:t>
            </w:r>
          </w:p>
        </w:tc>
      </w:tr>
    </w:tbl>
    <w:p w:rsidR="00205B2B" w:rsidRPr="000A5F4B" w:rsidRDefault="00205B2B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6"/>
        <w:gridCol w:w="2551"/>
        <w:gridCol w:w="3194"/>
      </w:tblGrid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</w:rPr>
              <w:t>Name of bank account holder/beneficiary:</w:t>
            </w:r>
          </w:p>
        </w:tc>
      </w:tr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Name of bank:</w:t>
            </w:r>
          </w:p>
        </w:tc>
      </w:tr>
      <w:tr w:rsidR="003248E0" w:rsidRPr="000A5F4B" w:rsidTr="003C2ADA">
        <w:trPr>
          <w:cantSplit/>
        </w:trPr>
        <w:tc>
          <w:tcPr>
            <w:tcW w:w="2906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551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3194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3248E0" w:rsidRPr="000A5F4B" w:rsidTr="003C2ADA">
        <w:trPr>
          <w:cantSplit/>
        </w:trPr>
        <w:tc>
          <w:tcPr>
            <w:tcW w:w="5457" w:type="dxa"/>
            <w:gridSpan w:val="2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Bank account no. / IBAN:</w:t>
            </w:r>
          </w:p>
        </w:tc>
        <w:tc>
          <w:tcPr>
            <w:tcW w:w="3194" w:type="dxa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SWIFT:</w:t>
            </w:r>
          </w:p>
        </w:tc>
      </w:tr>
      <w:tr w:rsidR="003248E0" w:rsidRPr="000A5F4B" w:rsidTr="003C2ADA">
        <w:trPr>
          <w:cantSplit/>
        </w:trPr>
        <w:tc>
          <w:tcPr>
            <w:tcW w:w="8651" w:type="dxa"/>
            <w:gridSpan w:val="3"/>
          </w:tcPr>
          <w:p w:rsidR="003248E0" w:rsidRPr="000A5F4B" w:rsidRDefault="003248E0" w:rsidP="003C2ADA">
            <w:pPr>
              <w:rPr>
                <w:rFonts w:ascii="Garamond" w:hAnsi="Garamond"/>
                <w:sz w:val="24"/>
                <w:szCs w:val="24"/>
              </w:rPr>
            </w:pPr>
            <w:r w:rsidRPr="000A5F4B">
              <w:rPr>
                <w:rFonts w:ascii="Garamond" w:hAnsi="Garamond"/>
                <w:sz w:val="24"/>
                <w:szCs w:val="24"/>
              </w:rPr>
              <w:t>Bank account currency:</w:t>
            </w:r>
          </w:p>
        </w:tc>
      </w:tr>
    </w:tbl>
    <w:p w:rsidR="003248E0" w:rsidRPr="000A5F4B" w:rsidRDefault="003248E0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0218B6" w:rsidRPr="000A5F4B" w:rsidTr="000218B6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Author:</w:t>
            </w:r>
          </w:p>
        </w:tc>
      </w:tr>
      <w:tr w:rsidR="000218B6" w:rsidRPr="000A5F4B" w:rsidTr="000218B6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E-mail:</w:t>
            </w:r>
          </w:p>
        </w:tc>
      </w:tr>
      <w:tr w:rsidR="000218B6" w:rsidRPr="000A5F4B" w:rsidTr="000218B6">
        <w:tc>
          <w:tcPr>
            <w:tcW w:w="8651" w:type="dxa"/>
          </w:tcPr>
          <w:p w:rsidR="000218B6" w:rsidRPr="000A5F4B" w:rsidRDefault="000218B6" w:rsidP="00775DB8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 xml:space="preserve">Genre: </w:t>
            </w:r>
            <w:r w:rsidR="00775DB8"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br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Fiction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Crime fiction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Poetry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Children/Y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oung adults 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Non-fiction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br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Academic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/ </w:t>
            </w:r>
            <w:r w:rsidR="00775DB8" w:rsidRPr="000A5F4B">
              <w:rPr>
                <w:rFonts w:ascii="Garamond" w:hAnsi="Garamond"/>
                <w:sz w:val="24"/>
                <w:szCs w:val="24"/>
              </w:rPr>
              <w:sym w:font="Symbol" w:char="F07F"/>
            </w:r>
            <w:r w:rsidR="00775DB8" w:rsidRPr="000A5F4B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75DB8" w:rsidRPr="000A5F4B">
              <w:rPr>
                <w:rFonts w:ascii="Garamond" w:hAnsi="Garamond"/>
                <w:sz w:val="24"/>
                <w:szCs w:val="24"/>
                <w:lang w:val="en-US"/>
              </w:rPr>
              <w:t>Other………………………………..</w:t>
            </w:r>
          </w:p>
        </w:tc>
      </w:tr>
    </w:tbl>
    <w:p w:rsidR="000218B6" w:rsidRPr="000A5F4B" w:rsidRDefault="000218B6" w:rsidP="00915B70">
      <w:pPr>
        <w:rPr>
          <w:rFonts w:ascii="Garamond" w:hAnsi="Garamond"/>
          <w:b/>
          <w:sz w:val="24"/>
          <w:szCs w:val="24"/>
          <w:lang w:val="en-US"/>
        </w:rPr>
      </w:pPr>
    </w:p>
    <w:p w:rsidR="000218B6" w:rsidRPr="000A5F4B" w:rsidRDefault="000218B6" w:rsidP="00915B70">
      <w:pPr>
        <w:rPr>
          <w:rFonts w:ascii="Garamond" w:hAnsi="Garamond"/>
          <w:b/>
          <w:sz w:val="24"/>
          <w:szCs w:val="24"/>
          <w:lang w:val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bookmarkStart w:id="1" w:name="Start"/>
            <w:bookmarkEnd w:id="1"/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 xml:space="preserve">Short description of the event: </w:t>
            </w:r>
          </w:p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205B2B" w:rsidRPr="000A5F4B" w:rsidRDefault="00205B2B" w:rsidP="000218B6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</w:tc>
      </w:tr>
      <w:tr w:rsidR="00915B70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Other institutions taking part in the collaboration, where relevant: </w:t>
            </w:r>
          </w:p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Timeframe for visit: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Number of nights with hotel accommodation: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Travel itinerary:</w:t>
            </w:r>
          </w:p>
        </w:tc>
      </w:tr>
      <w:tr w:rsidR="00915B70" w:rsidRPr="000A5F4B" w:rsidTr="00205B2B">
        <w:tc>
          <w:tcPr>
            <w:tcW w:w="8651" w:type="dxa"/>
          </w:tcPr>
          <w:p w:rsidR="00915B70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en-US"/>
              </w:rPr>
              <w:t>Programme:</w:t>
            </w: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b/>
                <w:sz w:val="24"/>
                <w:szCs w:val="24"/>
                <w:lang w:val="en-US"/>
              </w:rPr>
            </w:pPr>
          </w:p>
          <w:p w:rsidR="000A5F4B" w:rsidRDefault="000A5F4B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3248E0" w:rsidRPr="000A5F4B" w:rsidRDefault="003248E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3248E0" w:rsidRPr="000A5F4B" w:rsidRDefault="003248E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  <w:p w:rsidR="000218B6" w:rsidRPr="000A5F4B" w:rsidRDefault="000218B6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</w:p>
        </w:tc>
      </w:tr>
    </w:tbl>
    <w:p w:rsidR="00205B2B" w:rsidRPr="000A5F4B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p w:rsidR="000218B6" w:rsidRPr="000A5F4B" w:rsidRDefault="000218B6" w:rsidP="00205B2B">
      <w:pPr>
        <w:rPr>
          <w:rFonts w:ascii="Garamond" w:hAnsi="Garamond"/>
          <w:sz w:val="24"/>
          <w:szCs w:val="24"/>
          <w:lang w:val="nb-NO"/>
        </w:rPr>
      </w:pPr>
    </w:p>
    <w:p w:rsidR="003248E0" w:rsidRPr="000A5F4B" w:rsidRDefault="003248E0" w:rsidP="00205B2B">
      <w:pPr>
        <w:rPr>
          <w:rFonts w:ascii="Garamond" w:hAnsi="Garamond"/>
          <w:sz w:val="24"/>
          <w:szCs w:val="24"/>
          <w:lang w:val="nb-NO"/>
        </w:rPr>
      </w:pPr>
    </w:p>
    <w:p w:rsidR="00205B2B" w:rsidRPr="000A5F4B" w:rsidRDefault="000218B6" w:rsidP="000218B6">
      <w:pPr>
        <w:rPr>
          <w:rFonts w:ascii="Garamond" w:hAnsi="Garamond"/>
          <w:color w:val="FF0000"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>NORLA’s funding will normally cover airline tickets (economy class)</w:t>
      </w:r>
      <w:r w:rsidR="003248E0" w:rsidRPr="000A5F4B">
        <w:rPr>
          <w:rFonts w:ascii="Garamond" w:hAnsi="Garamond"/>
          <w:b/>
          <w:sz w:val="24"/>
          <w:szCs w:val="24"/>
          <w:lang w:val="en-US"/>
        </w:rPr>
        <w:t xml:space="preserve"> only</w:t>
      </w:r>
      <w:r w:rsidRPr="000A5F4B">
        <w:rPr>
          <w:rFonts w:ascii="Garamond" w:hAnsi="Garamond"/>
          <w:b/>
          <w:sz w:val="24"/>
          <w:szCs w:val="24"/>
          <w:lang w:val="en-US"/>
        </w:rPr>
        <w:t>.</w:t>
      </w:r>
      <w:r w:rsidR="00775DB8" w:rsidRPr="000A5F4B">
        <w:rPr>
          <w:rFonts w:ascii="Garamond" w:hAnsi="Garamond"/>
          <w:b/>
          <w:sz w:val="24"/>
          <w:szCs w:val="24"/>
          <w:lang w:val="en-US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0A5F4B" w:rsidTr="00205B2B">
        <w:tc>
          <w:tcPr>
            <w:tcW w:w="8651" w:type="dxa"/>
          </w:tcPr>
          <w:p w:rsidR="00205B2B" w:rsidRPr="000A5F4B" w:rsidRDefault="000218B6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b/>
                <w:sz w:val="24"/>
                <w:szCs w:val="24"/>
                <w:lang w:val="nb-NO"/>
              </w:rPr>
              <w:t>Budget: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Airline ticket: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            </w:t>
            </w: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Other travel costs:      </w:t>
            </w:r>
            <w:r w:rsidR="00915B70" w:rsidRPr="000A5F4B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Hotel costs:               </w:t>
            </w:r>
            <w:r w:rsidR="00915B70"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 NOK             / EUR: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bookmarkStart w:id="2" w:name="OLE_LINK2"/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>Remuneration</w:t>
            </w:r>
            <w:bookmarkEnd w:id="2"/>
            <w:r w:rsidRPr="000A5F4B">
              <w:rPr>
                <w:rFonts w:ascii="Garamond" w:hAnsi="Garamond"/>
                <w:sz w:val="24"/>
                <w:szCs w:val="24"/>
                <w:lang w:val="nb-NO"/>
              </w:rPr>
              <w:t xml:space="preserve">:           </w:t>
            </w:r>
            <w:r w:rsidR="000636A9" w:rsidRPr="000A5F4B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0218B6" w:rsidRPr="000A5F4B" w:rsidTr="00205B2B">
        <w:tc>
          <w:tcPr>
            <w:tcW w:w="8651" w:type="dxa"/>
          </w:tcPr>
          <w:p w:rsidR="000218B6" w:rsidRPr="000A5F4B" w:rsidRDefault="000218B6" w:rsidP="000218B6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Meals/other costs (please specify):</w:t>
            </w:r>
          </w:p>
        </w:tc>
      </w:tr>
      <w:tr w:rsidR="00915B70" w:rsidRPr="000A5F4B" w:rsidTr="00205B2B">
        <w:tc>
          <w:tcPr>
            <w:tcW w:w="8651" w:type="dxa"/>
          </w:tcPr>
          <w:p w:rsidR="00205B2B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0A5F4B">
              <w:rPr>
                <w:rFonts w:ascii="Garamond" w:hAnsi="Garamond"/>
                <w:sz w:val="24"/>
                <w:szCs w:val="24"/>
                <w:lang w:val="en-US"/>
              </w:rPr>
              <w:t>Total amount being applied for through NORLA:</w:t>
            </w:r>
            <w:r w:rsidR="00915B70" w:rsidRPr="000A5F4B">
              <w:rPr>
                <w:rFonts w:ascii="Garamond" w:hAnsi="Garamond"/>
                <w:sz w:val="24"/>
                <w:szCs w:val="24"/>
                <w:lang w:val="en-US"/>
              </w:rPr>
              <w:t xml:space="preserve">   </w:t>
            </w:r>
            <w:r w:rsidR="000636A9" w:rsidRPr="000A5F4B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  <w:p w:rsidR="000218B6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</w:p>
          <w:p w:rsidR="000218B6" w:rsidRPr="000A5F4B" w:rsidRDefault="000218B6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</w:tbl>
    <w:p w:rsidR="00205B2B" w:rsidRPr="000A5F4B" w:rsidRDefault="00205B2B" w:rsidP="00205B2B">
      <w:pPr>
        <w:rPr>
          <w:rFonts w:ascii="Garamond" w:hAnsi="Garamond"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NORLA would prefer that a portion of the expenses be covered by the </w:t>
      </w:r>
      <w:r w:rsidR="00676582">
        <w:rPr>
          <w:rFonts w:ascii="Garamond" w:hAnsi="Garamond"/>
          <w:b/>
          <w:sz w:val="24"/>
          <w:szCs w:val="24"/>
          <w:lang w:val="en-US"/>
        </w:rPr>
        <w:t>organizer</w:t>
      </w:r>
      <w:r w:rsidRPr="000A5F4B">
        <w:rPr>
          <w:rFonts w:ascii="Garamond" w:hAnsi="Garamond"/>
          <w:b/>
          <w:sz w:val="24"/>
          <w:szCs w:val="24"/>
          <w:lang w:val="en-US"/>
        </w:rPr>
        <w:t xml:space="preserve"> or other sources. 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The application is to be sent to: </w:t>
      </w:r>
      <w:hyperlink r:id="rId9" w:history="1">
        <w:r w:rsidRPr="000A5F4B">
          <w:rPr>
            <w:rStyle w:val="Hyperkobling"/>
            <w:rFonts w:ascii="Garamond" w:hAnsi="Garamond"/>
            <w:b/>
            <w:sz w:val="24"/>
            <w:szCs w:val="24"/>
            <w:lang w:val="en-US"/>
          </w:rPr>
          <w:t>firmapost@norla.no</w:t>
        </w:r>
      </w:hyperlink>
      <w:r w:rsidR="003248E0" w:rsidRPr="000A5F4B">
        <w:rPr>
          <w:rStyle w:val="Hyperkobling"/>
          <w:rFonts w:ascii="Garamond" w:hAnsi="Garamond"/>
          <w:b/>
          <w:sz w:val="24"/>
          <w:szCs w:val="24"/>
          <w:lang w:val="en-US"/>
        </w:rPr>
        <w:br/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>please write ‘</w:t>
      </w:r>
      <w:r w:rsidR="000A5F4B">
        <w:rPr>
          <w:rFonts w:ascii="Garamond" w:hAnsi="Garamond"/>
          <w:b/>
          <w:color w:val="FF0000"/>
          <w:sz w:val="24"/>
          <w:szCs w:val="24"/>
        </w:rPr>
        <w:t>Launch</w:t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 xml:space="preserve">’ </w:t>
      </w:r>
      <w:r w:rsidR="00676582">
        <w:rPr>
          <w:rFonts w:ascii="Garamond" w:hAnsi="Garamond"/>
          <w:b/>
          <w:color w:val="FF0000"/>
          <w:sz w:val="24"/>
          <w:szCs w:val="24"/>
        </w:rPr>
        <w:t xml:space="preserve">or ‘Festival’ or ‘Author presentation’ </w:t>
      </w:r>
      <w:r w:rsidR="003248E0" w:rsidRPr="000A5F4B">
        <w:rPr>
          <w:rFonts w:ascii="Garamond" w:hAnsi="Garamond"/>
          <w:b/>
          <w:color w:val="FF0000"/>
          <w:sz w:val="24"/>
          <w:szCs w:val="24"/>
        </w:rPr>
        <w:t>in the subject field.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 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>Applications are processed year-round (no deadline).</w:t>
      </w:r>
      <w:r w:rsidRPr="000A5F4B">
        <w:rPr>
          <w:rFonts w:ascii="Garamond" w:hAnsi="Garamond"/>
          <w:b/>
          <w:sz w:val="24"/>
          <w:szCs w:val="24"/>
          <w:lang w:val="en-US"/>
        </w:rPr>
        <w:br/>
      </w: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  <w:r w:rsidRPr="000A5F4B">
        <w:rPr>
          <w:rFonts w:ascii="Garamond" w:hAnsi="Garamond"/>
          <w:sz w:val="24"/>
          <w:szCs w:val="24"/>
          <w:lang w:val="en-US"/>
        </w:rPr>
        <w:t xml:space="preserve">Information about funding awarded by NORLA is to appear in the information about the event along with </w:t>
      </w:r>
      <w:hyperlink r:id="rId10" w:history="1">
        <w:r w:rsidRPr="00832BA8">
          <w:rPr>
            <w:rStyle w:val="Hyperkobling"/>
            <w:rFonts w:ascii="Garamond" w:hAnsi="Garamond"/>
            <w:sz w:val="24"/>
            <w:szCs w:val="24"/>
            <w:lang w:val="en-US"/>
          </w:rPr>
          <w:t>NORLA’s logo</w:t>
        </w:r>
      </w:hyperlink>
      <w:r w:rsidRPr="000A5F4B">
        <w:rPr>
          <w:rFonts w:ascii="Garamond" w:hAnsi="Garamond"/>
          <w:sz w:val="24"/>
          <w:szCs w:val="24"/>
          <w:lang w:val="en-US"/>
        </w:rPr>
        <w:t xml:space="preserve">. </w:t>
      </w: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>NORLA offers to share information about the event on its website and potentially through other channels. Organisers are requested to send updated information/</w:t>
      </w:r>
    </w:p>
    <w:p w:rsidR="000218B6" w:rsidRPr="000A5F4B" w:rsidRDefault="000218B6" w:rsidP="000218B6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t xml:space="preserve">URL about the event as soon as this is available. </w:t>
      </w:r>
    </w:p>
    <w:p w:rsidR="00915B70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  <w:r w:rsidRPr="000A5F4B">
        <w:rPr>
          <w:rFonts w:ascii="Garamond" w:hAnsi="Garamond"/>
          <w:sz w:val="24"/>
          <w:szCs w:val="24"/>
          <w:lang w:val="en-US"/>
        </w:rPr>
        <w:t xml:space="preserve">The information is to be sent to NORLA’s communications adviser </w:t>
      </w:r>
      <w:hyperlink r:id="rId11" w:history="1">
        <w:r w:rsidRPr="000A5F4B">
          <w:rPr>
            <w:rStyle w:val="Hyperkobling"/>
            <w:rFonts w:ascii="Garamond" w:hAnsi="Garamond"/>
            <w:sz w:val="24"/>
            <w:szCs w:val="24"/>
            <w:lang w:val="en-US"/>
          </w:rPr>
          <w:t>mette.borja@norla.no</w:t>
        </w:r>
      </w:hyperlink>
      <w:r w:rsidRPr="000A5F4B">
        <w:rPr>
          <w:rFonts w:ascii="Garamond" w:hAnsi="Garamond"/>
          <w:sz w:val="24"/>
          <w:szCs w:val="24"/>
          <w:lang w:val="en-US"/>
        </w:rPr>
        <w:t xml:space="preserve"> </w:t>
      </w:r>
    </w:p>
    <w:p w:rsidR="00915B70" w:rsidRPr="000A5F4B" w:rsidRDefault="00915B70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218B6" w:rsidRPr="000A5F4B" w:rsidRDefault="000218B6" w:rsidP="000218B6">
      <w:pPr>
        <w:outlineLvl w:val="0"/>
        <w:rPr>
          <w:rFonts w:ascii="Garamond" w:hAnsi="Garamond"/>
          <w:sz w:val="24"/>
          <w:szCs w:val="24"/>
          <w:lang w:val="en-US"/>
        </w:rPr>
      </w:pPr>
      <w:r w:rsidRPr="000A5F4B">
        <w:rPr>
          <w:rFonts w:ascii="Garamond" w:hAnsi="Garamond"/>
          <w:sz w:val="24"/>
          <w:szCs w:val="24"/>
          <w:lang w:val="en-US"/>
        </w:rPr>
        <w:t xml:space="preserve">After the event the organiser shall send a report to NORLA, a minimum one-half page in length, containing a summary of the event, the number of participants and preferably photos, etc.  </w:t>
      </w:r>
    </w:p>
    <w:p w:rsidR="000218B6" w:rsidRPr="000A5F4B" w:rsidRDefault="000218B6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218B6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0A5F4B">
        <w:rPr>
          <w:rFonts w:ascii="Garamond" w:hAnsi="Garamond"/>
          <w:b/>
          <w:sz w:val="24"/>
          <w:szCs w:val="24"/>
          <w:lang w:val="en-US"/>
        </w:rPr>
        <w:br/>
      </w:r>
      <w:r w:rsidRPr="000A5F4B">
        <w:rPr>
          <w:rFonts w:ascii="Garamond" w:hAnsi="Garamond"/>
          <w:b/>
          <w:sz w:val="24"/>
          <w:szCs w:val="24"/>
          <w:lang w:val="en-US"/>
        </w:rPr>
        <w:br/>
      </w: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055008" w:rsidRPr="000A5F4B" w:rsidRDefault="00055008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sectPr w:rsidR="00055008" w:rsidRPr="000A5F4B" w:rsidSect="004867A2">
      <w:headerReference w:type="default" r:id="rId12"/>
      <w:footerReference w:type="default" r:id="rId13"/>
      <w:pgSz w:w="11913" w:h="16834" w:code="9"/>
      <w:pgMar w:top="2087" w:right="1701" w:bottom="1440" w:left="1701" w:header="709" w:footer="714" w:gutter="0"/>
      <w:paperSrc w:first="7" w:other="7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ADA" w:rsidRDefault="003C2ADA" w:rsidP="008D53C9">
      <w:r>
        <w:separator/>
      </w:r>
    </w:p>
  </w:endnote>
  <w:endnote w:type="continuationSeparator" w:id="0">
    <w:p w:rsidR="003C2ADA" w:rsidRDefault="003C2ADA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ADA" w:rsidRPr="00F54048" w:rsidRDefault="003C2ADA" w:rsidP="00E0765C">
    <w:r>
      <w:rPr>
        <w:noProof/>
        <w:lang w:val="nb-NO"/>
      </w:rPr>
      <w:drawing>
        <wp:inline distT="0" distB="0" distL="0" distR="0" wp14:anchorId="34E0AC13" wp14:editId="2A362680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ADA" w:rsidRDefault="003C2ADA" w:rsidP="008D53C9">
      <w:r>
        <w:separator/>
      </w:r>
    </w:p>
  </w:footnote>
  <w:footnote w:type="continuationSeparator" w:id="0">
    <w:p w:rsidR="003C2ADA" w:rsidRDefault="003C2ADA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ADA" w:rsidRPr="00626818" w:rsidRDefault="003C2A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332BA0E4" wp14:editId="2BC80E7D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AD"/>
    <w:rsid w:val="00021873"/>
    <w:rsid w:val="000218B6"/>
    <w:rsid w:val="00055008"/>
    <w:rsid w:val="000636A9"/>
    <w:rsid w:val="000A5F4B"/>
    <w:rsid w:val="000E3479"/>
    <w:rsid w:val="001318E1"/>
    <w:rsid w:val="001B47CB"/>
    <w:rsid w:val="001C43D0"/>
    <w:rsid w:val="001D20BF"/>
    <w:rsid w:val="00205B2B"/>
    <w:rsid w:val="00237C70"/>
    <w:rsid w:val="002970F3"/>
    <w:rsid w:val="003248E0"/>
    <w:rsid w:val="00352836"/>
    <w:rsid w:val="003544E1"/>
    <w:rsid w:val="003C2ADA"/>
    <w:rsid w:val="00432C9B"/>
    <w:rsid w:val="004672DB"/>
    <w:rsid w:val="004867A2"/>
    <w:rsid w:val="004C6C7C"/>
    <w:rsid w:val="004E17DA"/>
    <w:rsid w:val="005B5ADD"/>
    <w:rsid w:val="005E4A7E"/>
    <w:rsid w:val="00626818"/>
    <w:rsid w:val="00676582"/>
    <w:rsid w:val="006A49AA"/>
    <w:rsid w:val="006E585E"/>
    <w:rsid w:val="00714CDF"/>
    <w:rsid w:val="00721882"/>
    <w:rsid w:val="00775DB8"/>
    <w:rsid w:val="00832BA8"/>
    <w:rsid w:val="00885CBD"/>
    <w:rsid w:val="008D53C9"/>
    <w:rsid w:val="008F2543"/>
    <w:rsid w:val="00915B70"/>
    <w:rsid w:val="00967046"/>
    <w:rsid w:val="0098745C"/>
    <w:rsid w:val="00A857AB"/>
    <w:rsid w:val="00AB3C90"/>
    <w:rsid w:val="00AB574D"/>
    <w:rsid w:val="00B13BB4"/>
    <w:rsid w:val="00B50F9C"/>
    <w:rsid w:val="00C34273"/>
    <w:rsid w:val="00C40731"/>
    <w:rsid w:val="00C41187"/>
    <w:rsid w:val="00D30FBA"/>
    <w:rsid w:val="00DA3B28"/>
    <w:rsid w:val="00DB7248"/>
    <w:rsid w:val="00E0765C"/>
    <w:rsid w:val="00E4231E"/>
    <w:rsid w:val="00E4596C"/>
    <w:rsid w:val="00E713C5"/>
    <w:rsid w:val="00EB1FAD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te.borja@norla.n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orla.no/en/information/log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irmapost@norla.n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A446FE-EA45-4F25-8224-0FD583406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6</TotalTime>
  <Pages>2</Pages>
  <Words>279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2257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5</cp:revision>
  <cp:lastPrinted>2015-04-10T06:31:00Z</cp:lastPrinted>
  <dcterms:created xsi:type="dcterms:W3CDTF">2016-09-09T06:57:00Z</dcterms:created>
  <dcterms:modified xsi:type="dcterms:W3CDTF">2016-11-16T13:48:00Z</dcterms:modified>
</cp:coreProperties>
</file>