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55B" w:rsidRDefault="0070138E" w:rsidP="005F19FF">
      <w:pPr>
        <w:pStyle w:val="Overskrift1"/>
        <w:jc w:val="center"/>
        <w:rPr>
          <w:sz w:val="24"/>
        </w:rPr>
      </w:pPr>
      <w:r w:rsidRPr="0070138E">
        <w:rPr>
          <w:sz w:val="24"/>
        </w:rPr>
        <w:t xml:space="preserve">EKSPORT- OG MARKEDSTILTAK I UTLANDET </w:t>
      </w:r>
      <w:r w:rsidR="007F723E">
        <w:rPr>
          <w:sz w:val="24"/>
        </w:rPr>
        <w:br/>
      </w:r>
      <w:r w:rsidRPr="0070138E">
        <w:rPr>
          <w:sz w:val="24"/>
        </w:rPr>
        <w:t>FOR NORSKE BØKER OG FORFATTERE</w:t>
      </w:r>
    </w:p>
    <w:p w:rsidR="003D355B" w:rsidRDefault="003D355B" w:rsidP="003D355B">
      <w:pPr>
        <w:rPr>
          <w:lang w:val="nb-NO"/>
        </w:rPr>
      </w:pP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 w:rsidRPr="003D355B">
        <w:rPr>
          <w:b w:val="0"/>
          <w:color w:val="auto"/>
          <w:sz w:val="24"/>
        </w:rPr>
        <w:t>Tilskuddsordningen ønsker å stimulere gode markedsideer og spissede satsinger for titler med særlig potensiale for eksport, samt å initiere nye og styrke eksisterende samarbeidsprosjekter med internasjonale samarbeidspartnere.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P</w:t>
      </w:r>
      <w:r w:rsidRPr="003D355B">
        <w:rPr>
          <w:b w:val="0"/>
          <w:color w:val="auto"/>
          <w:sz w:val="24"/>
        </w:rPr>
        <w:t>rosjektbeskrivelse</w:t>
      </w:r>
      <w:r>
        <w:rPr>
          <w:b w:val="0"/>
          <w:color w:val="auto"/>
          <w:sz w:val="24"/>
        </w:rPr>
        <w:t>n skal inneholde</w:t>
      </w:r>
      <w:r w:rsidRPr="003D355B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formål,</w:t>
      </w:r>
      <w:r w:rsidRPr="003D355B">
        <w:rPr>
          <w:b w:val="0"/>
          <w:color w:val="auto"/>
          <w:sz w:val="24"/>
        </w:rPr>
        <w:t xml:space="preserve"> ønsket måloppnåelse og opplysninger om interesse og etterspørsel i det aktuelle markedet. Begrunnelsen bør tydelig vise hvorfor dette er en prioritert forfatter/tittel med særlig potensiale, samt inneholde konkret informasjon om planlagte aktiviteter. Søkere som kan synliggjøre en gjennomtenkt og langsiktig strategi vil bli prioritert.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Det skal oppgis f</w:t>
      </w:r>
      <w:r w:rsidRPr="003D355B">
        <w:rPr>
          <w:b w:val="0"/>
          <w:color w:val="auto"/>
          <w:sz w:val="24"/>
        </w:rPr>
        <w:t>ullstendig budsjett for aktiviteten med angivelse av søkt beløp og hvor mye søkeren selv finansierer. Det er ønskelig med en egenandel på rundt 50 %.</w:t>
      </w: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</w:p>
    <w:p w:rsidR="005F19FF" w:rsidRPr="003D355B" w:rsidRDefault="003D355B" w:rsidP="003D355B">
      <w:pPr>
        <w:pStyle w:val="Overskrift1"/>
        <w:spacing w:before="0"/>
        <w:ind w:left="0"/>
        <w:rPr>
          <w:color w:val="auto"/>
          <w:sz w:val="24"/>
        </w:rPr>
      </w:pPr>
      <w:r>
        <w:rPr>
          <w:b w:val="0"/>
          <w:color w:val="auto"/>
          <w:sz w:val="24"/>
        </w:rPr>
        <w:t xml:space="preserve">Ordningen har en </w:t>
      </w:r>
      <w:r w:rsidRPr="003D355B">
        <w:rPr>
          <w:b w:val="0"/>
          <w:color w:val="auto"/>
          <w:sz w:val="24"/>
        </w:rPr>
        <w:t>maksimal søknadssum på 50 000 kroner</w:t>
      </w:r>
      <w:r>
        <w:rPr>
          <w:b w:val="0"/>
          <w:color w:val="auto"/>
          <w:sz w:val="24"/>
        </w:rPr>
        <w:t>.</w:t>
      </w:r>
      <w:r w:rsidR="00915B70" w:rsidRPr="003D355B">
        <w:rPr>
          <w:color w:val="auto"/>
          <w:sz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816BA6" w:rsidRPr="00915B70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rPr>
          <w:trHeight w:val="293"/>
        </w:trPr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EF2FEF" w:rsidRPr="00915B70" w:rsidTr="00E1632E">
        <w:tc>
          <w:tcPr>
            <w:tcW w:w="8501" w:type="dxa"/>
          </w:tcPr>
          <w:p w:rsidR="00EF2FEF" w:rsidRPr="00915B70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Aktiviteten</w:t>
            </w:r>
            <w:r>
              <w:rPr>
                <w:rFonts w:ascii="Garamond" w:hAnsi="Garamond"/>
                <w:b/>
                <w:sz w:val="24"/>
                <w:szCs w:val="24"/>
                <w:lang w:val="nb-NO"/>
              </w:rPr>
              <w:t>:</w:t>
            </w:r>
          </w:p>
        </w:tc>
      </w:tr>
      <w:tr w:rsidR="00D96F8A" w:rsidRPr="00915B70" w:rsidTr="00E1632E">
        <w:tc>
          <w:tcPr>
            <w:tcW w:w="8501" w:type="dxa"/>
          </w:tcPr>
          <w:p w:rsidR="00D96F8A" w:rsidRPr="00D96F8A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D96F8A"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D96F8A" w:rsidRPr="005F19FF" w:rsidRDefault="00D96F8A" w:rsidP="00AA4F03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>Fokusland/-område: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Forfatter/ forfattere som deltar i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P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Tittel/ titler på bøker som omfattes av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7B3CEB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lastRenderedPageBreak/>
              <w:t>N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avn og funksjon til </w:t>
            </w:r>
            <w:r w:rsidR="00E1632E"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som delta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i aktiviteten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, inkludert samarbeidspartnere</w:t>
            </w: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i utlandet (utgivere, underagenter e.l.)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målet med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 og ønsket måloppnåelse</w:t>
            </w:r>
            <w:r w:rsidR="005F19FF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Pr="00915B70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de konkrete aktivitetene som vil inngå i aktiviteten: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vil bidra til</w:t>
            </w:r>
            <w:r w:rsidR="007B3CEB">
              <w:rPr>
                <w:rFonts w:ascii="Garamond" w:hAnsi="Garamond"/>
                <w:sz w:val="24"/>
                <w:szCs w:val="24"/>
                <w:lang w:val="nb-NO"/>
              </w:rPr>
              <w:t xml:space="preserve"> å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7B3CEB" w:rsidRPr="007B3CEB">
              <w:rPr>
                <w:rFonts w:ascii="Garamond" w:hAnsi="Garamond"/>
                <w:sz w:val="24"/>
                <w:szCs w:val="24"/>
                <w:lang w:val="nb-NO"/>
              </w:rPr>
              <w:t>styrke eksport, etterspørsel og markedsutvikling for norske bøker og forfattere i utlandet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B47FC" w:rsidRPr="00C13611" w:rsidTr="00E1632E">
        <w:tc>
          <w:tcPr>
            <w:tcW w:w="8501" w:type="dxa"/>
          </w:tcPr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Internasjonal relevans og langsiktig betydning av aktiviteten:</w:t>
            </w: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Prosjektstart og varighet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Kort beskrivelse av din virksomhet:</w:t>
            </w:r>
          </w:p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Pr="005F19FF" w:rsidRDefault="009B47FC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816BA6" w:rsidRPr="00915B70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Evt. andre institusjoner som støtter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5F19FF" w:rsidRPr="00915B70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p w:rsidR="00205B2B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  <w:r w:rsidRPr="005F19FF">
        <w:rPr>
          <w:rFonts w:ascii="Garamond" w:hAnsi="Garamond"/>
          <w:b/>
          <w:sz w:val="24"/>
          <w:szCs w:val="24"/>
          <w:lang w:val="nb-NO"/>
        </w:rPr>
        <w:t>Beløpene for kostnader og for finansiering skal være like store. Angi samtlige beløp i norske kroner.</w:t>
      </w:r>
    </w:p>
    <w:p w:rsidR="005F19FF" w:rsidRP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795FF7" w:rsidRDefault="00915B70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  <w:p w:rsidR="00795FF7" w:rsidRPr="00795FF7" w:rsidRDefault="00795FF7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5F19FF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Reisekostnader fly/tog o.l.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795FF7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BA0F31" w:rsidRPr="00915B70" w:rsidRDefault="005F19FF" w:rsidP="005F19FF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Måltider/andre kostnader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knyttet til opphold 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PR- og markedsføringstjenester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5F19FF" w:rsidRPr="00C13611" w:rsidTr="00205B2B">
        <w:tc>
          <w:tcPr>
            <w:tcW w:w="8651" w:type="dxa"/>
          </w:tcPr>
          <w:p w:rsid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Prøveoversettelser eller annet promomateriell, inkludert content marketing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5F19FF" w:rsidRP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DB6C07" w:rsidRPr="00C13611" w:rsidTr="00205B2B">
        <w:tc>
          <w:tcPr>
            <w:tcW w:w="8651" w:type="dxa"/>
          </w:tcPr>
          <w:p w:rsidR="00DB6C07" w:rsidRPr="005F19FF" w:rsidRDefault="00DB6C07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Produksjonskostnader</w:t>
            </w:r>
            <w:r w:rsidR="00A83B31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5F19FF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tilskudd</w:t>
            </w:r>
            <w:r w:rsidR="00795FF7">
              <w:rPr>
                <w:rFonts w:ascii="Garamond" w:hAnsi="Garamond"/>
                <w:sz w:val="24"/>
                <w:szCs w:val="24"/>
                <w:lang w:val="nb-NO"/>
              </w:rPr>
              <w:t>/støtte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Pr="00915B70" w:rsidRDefault="005F19FF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  <w:r w:rsidR="00795FF7">
              <w:rPr>
                <w:rFonts w:ascii="Garamond" w:hAnsi="Garamond" w:cs="Arial"/>
                <w:b/>
                <w:sz w:val="24"/>
                <w:szCs w:val="24"/>
              </w:rPr>
              <w:t>:</w:t>
            </w:r>
          </w:p>
          <w:p w:rsidR="00795FF7" w:rsidRPr="00B26021" w:rsidRDefault="00795FF7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6"/>
      </w:tblGrid>
      <w:tr w:rsidR="00816BA6" w:rsidRPr="000F4E81" w:rsidTr="00DB6C07">
        <w:trPr>
          <w:cantSplit/>
          <w:trHeight w:val="1121"/>
        </w:trPr>
        <w:tc>
          <w:tcPr>
            <w:tcW w:w="8486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Andre opplysninger: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b/>
                <w:sz w:val="24"/>
              </w:rPr>
              <w:t>Kontaktperson</w:t>
            </w:r>
            <w:r w:rsidRPr="00353E77">
              <w:rPr>
                <w:rFonts w:ascii="Garamond" w:hAnsi="Garamond"/>
                <w:sz w:val="24"/>
              </w:rPr>
              <w:t>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E-post: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sz w:val="24"/>
              </w:rPr>
              <w:t>Dato: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A84E88" w:rsidRPr="00A84E88" w:rsidRDefault="00915B70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F309CD" w:rsidRPr="00265F98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andrine.pollen@norla.no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DB6C07">
        <w:rPr>
          <w:rFonts w:ascii="Garamond" w:hAnsi="Garamond"/>
          <w:b/>
          <w:sz w:val="24"/>
          <w:szCs w:val="24"/>
          <w:lang w:val="nb-NO"/>
        </w:rPr>
        <w:br/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B624B7">
        <w:rPr>
          <w:rFonts w:ascii="Garamond" w:hAnsi="Garamond"/>
          <w:b/>
          <w:color w:val="FF0000"/>
          <w:sz w:val="24"/>
          <w:szCs w:val="24"/>
          <w:lang w:val="nb-NO"/>
        </w:rPr>
        <w:t>E</w:t>
      </w:r>
      <w:r w:rsidR="00A84E88">
        <w:rPr>
          <w:rFonts w:ascii="Garamond" w:hAnsi="Garamond"/>
          <w:b/>
          <w:color w:val="FF0000"/>
          <w:sz w:val="24"/>
          <w:szCs w:val="24"/>
          <w:lang w:val="nb-NO"/>
        </w:rPr>
        <w:t>ksport- og markedstiltak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>Søknadsfrist</w:t>
      </w:r>
      <w:r w:rsidR="00F309CD">
        <w:rPr>
          <w:rFonts w:ascii="Garamond" w:hAnsi="Garamond"/>
          <w:b/>
          <w:sz w:val="24"/>
          <w:szCs w:val="24"/>
          <w:lang w:val="nb-NO"/>
        </w:rPr>
        <w:t xml:space="preserve"> 2020</w:t>
      </w:r>
      <w:bookmarkStart w:id="1" w:name="_GoBack"/>
      <w:bookmarkEnd w:id="1"/>
      <w:r w:rsidR="00A84E88" w:rsidRPr="00A84E88">
        <w:rPr>
          <w:rFonts w:ascii="Garamond" w:hAnsi="Garamond"/>
          <w:b/>
          <w:sz w:val="24"/>
          <w:szCs w:val="24"/>
          <w:lang w:val="nb-NO"/>
        </w:rPr>
        <w:t>: 1. februar, 1. mai</w:t>
      </w:r>
      <w:r w:rsidR="00F309CD">
        <w:rPr>
          <w:rFonts w:ascii="Garamond" w:hAnsi="Garamond"/>
          <w:b/>
          <w:sz w:val="24"/>
          <w:szCs w:val="24"/>
          <w:lang w:val="nb-NO"/>
        </w:rPr>
        <w:t xml:space="preserve"> og </w:t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 xml:space="preserve">1. </w:t>
      </w:r>
      <w:r w:rsidR="00F309CD">
        <w:rPr>
          <w:rFonts w:ascii="Garamond" w:hAnsi="Garamond"/>
          <w:b/>
          <w:sz w:val="24"/>
          <w:szCs w:val="24"/>
          <w:lang w:val="nb-NO"/>
        </w:rPr>
        <w:t>september</w:t>
      </w:r>
      <w:r w:rsidR="005F19FF">
        <w:rPr>
          <w:rFonts w:ascii="Garamond" w:hAnsi="Garamond"/>
          <w:b/>
          <w:sz w:val="24"/>
          <w:szCs w:val="24"/>
          <w:lang w:val="nb-NO"/>
        </w:rPr>
        <w:t>.</w:t>
      </w:r>
    </w:p>
    <w:p w:rsidR="00A84E88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A84E88">
        <w:rPr>
          <w:rFonts w:ascii="Garamond" w:hAnsi="Garamond"/>
          <w:b/>
          <w:sz w:val="24"/>
          <w:szCs w:val="24"/>
          <w:lang w:val="nb-NO"/>
        </w:rPr>
        <w:t>Svar på søknad sendes normalt innen en måned etter søknadsfristens utløp. Prosjektstart skal være etter søknadsfristen og aktiviteten kan derfor ikke være påbegynt før søknaden sendes inn.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670F4E">
        <w:rPr>
          <w:rFonts w:ascii="Garamond" w:hAnsi="Garamond"/>
          <w:b/>
          <w:sz w:val="24"/>
          <w:szCs w:val="24"/>
          <w:lang w:val="nb-NO"/>
        </w:rPr>
        <w:t>aktiviteten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</w:t>
      </w:r>
      <w:r w:rsidR="00A84E88">
        <w:rPr>
          <w:rFonts w:ascii="Garamond" w:hAnsi="Garamond"/>
          <w:b/>
          <w:sz w:val="24"/>
          <w:szCs w:val="24"/>
          <w:lang w:val="nb-NO"/>
        </w:rPr>
        <w:t>i eget skjema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med oppsummering av </w:t>
      </w:r>
      <w:r w:rsidR="005677A7">
        <w:rPr>
          <w:rFonts w:ascii="Garamond" w:hAnsi="Garamond"/>
          <w:b/>
          <w:sz w:val="24"/>
          <w:szCs w:val="24"/>
          <w:lang w:val="nb-NO"/>
        </w:rPr>
        <w:t>aktiviteten</w:t>
      </w:r>
      <w:r w:rsidRPr="00915B70">
        <w:rPr>
          <w:rFonts w:ascii="Garamond" w:hAnsi="Garamond"/>
          <w:b/>
          <w:sz w:val="24"/>
          <w:szCs w:val="24"/>
          <w:lang w:val="nb-NO"/>
        </w:rPr>
        <w:t>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C04" w:rsidRDefault="007B5C04" w:rsidP="008D53C9">
      <w:r>
        <w:separator/>
      </w:r>
    </w:p>
  </w:endnote>
  <w:endnote w:type="continuationSeparator" w:id="0">
    <w:p w:rsidR="007B5C04" w:rsidRDefault="007B5C04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C04" w:rsidRDefault="007B5C04" w:rsidP="008D53C9">
      <w:r>
        <w:separator/>
      </w:r>
    </w:p>
  </w:footnote>
  <w:footnote w:type="continuationSeparator" w:id="0">
    <w:p w:rsidR="007B5C04" w:rsidRDefault="007B5C04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24284"/>
    <w:rsid w:val="00237C70"/>
    <w:rsid w:val="002970F3"/>
    <w:rsid w:val="00353E77"/>
    <w:rsid w:val="003544E1"/>
    <w:rsid w:val="003961C2"/>
    <w:rsid w:val="003D355B"/>
    <w:rsid w:val="00432C9B"/>
    <w:rsid w:val="00464EDC"/>
    <w:rsid w:val="004672DB"/>
    <w:rsid w:val="004678DC"/>
    <w:rsid w:val="00474316"/>
    <w:rsid w:val="004C6C7C"/>
    <w:rsid w:val="004E17DA"/>
    <w:rsid w:val="005677A7"/>
    <w:rsid w:val="005F19FF"/>
    <w:rsid w:val="005F58A1"/>
    <w:rsid w:val="00626818"/>
    <w:rsid w:val="00666DAF"/>
    <w:rsid w:val="00670F4E"/>
    <w:rsid w:val="006A49AA"/>
    <w:rsid w:val="006D46BC"/>
    <w:rsid w:val="006E585E"/>
    <w:rsid w:val="0070138E"/>
    <w:rsid w:val="00714CDF"/>
    <w:rsid w:val="00721882"/>
    <w:rsid w:val="0079424E"/>
    <w:rsid w:val="00795FF7"/>
    <w:rsid w:val="007B3CEB"/>
    <w:rsid w:val="007B5C04"/>
    <w:rsid w:val="007F723E"/>
    <w:rsid w:val="008109BA"/>
    <w:rsid w:val="00816BA6"/>
    <w:rsid w:val="00885CBD"/>
    <w:rsid w:val="008C69B9"/>
    <w:rsid w:val="008D341A"/>
    <w:rsid w:val="008D53C9"/>
    <w:rsid w:val="008F2543"/>
    <w:rsid w:val="00915B70"/>
    <w:rsid w:val="00955FC8"/>
    <w:rsid w:val="00967046"/>
    <w:rsid w:val="009B47FC"/>
    <w:rsid w:val="009B59A6"/>
    <w:rsid w:val="00A83B31"/>
    <w:rsid w:val="00A84E88"/>
    <w:rsid w:val="00AB3C90"/>
    <w:rsid w:val="00B26021"/>
    <w:rsid w:val="00B50F9C"/>
    <w:rsid w:val="00B624B7"/>
    <w:rsid w:val="00BA0F31"/>
    <w:rsid w:val="00BB4167"/>
    <w:rsid w:val="00BF4957"/>
    <w:rsid w:val="00C071E4"/>
    <w:rsid w:val="00C13611"/>
    <w:rsid w:val="00C23E10"/>
    <w:rsid w:val="00C34273"/>
    <w:rsid w:val="00C40731"/>
    <w:rsid w:val="00C41187"/>
    <w:rsid w:val="00C602B6"/>
    <w:rsid w:val="00CC51F2"/>
    <w:rsid w:val="00D30FBA"/>
    <w:rsid w:val="00D40353"/>
    <w:rsid w:val="00D42573"/>
    <w:rsid w:val="00D96F8A"/>
    <w:rsid w:val="00DA3B28"/>
    <w:rsid w:val="00DB6C07"/>
    <w:rsid w:val="00DB7248"/>
    <w:rsid w:val="00DD5024"/>
    <w:rsid w:val="00E042F7"/>
    <w:rsid w:val="00E0765C"/>
    <w:rsid w:val="00E1632E"/>
    <w:rsid w:val="00E4231E"/>
    <w:rsid w:val="00E4596C"/>
    <w:rsid w:val="00E713C5"/>
    <w:rsid w:val="00EB1FAD"/>
    <w:rsid w:val="00EF2FEF"/>
    <w:rsid w:val="00EF4127"/>
    <w:rsid w:val="00F14138"/>
    <w:rsid w:val="00F309CD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5373AAE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9FF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ine.pollen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D16C55-31B4-435B-A0F6-F177CA4E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</TotalTime>
  <Pages>4</Pages>
  <Words>468</Words>
  <Characters>2484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2947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3</cp:revision>
  <cp:lastPrinted>2020-01-20T13:52:00Z</cp:lastPrinted>
  <dcterms:created xsi:type="dcterms:W3CDTF">2020-08-19T09:29:00Z</dcterms:created>
  <dcterms:modified xsi:type="dcterms:W3CDTF">2020-08-19T09:30:00Z</dcterms:modified>
</cp:coreProperties>
</file>